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EE" w:rsidRPr="00CB0CEE" w:rsidRDefault="00CB0CEE" w:rsidP="00CB0CEE">
      <w:pPr>
        <w:rPr>
          <w:rFonts w:asciiTheme="minorHAnsi" w:hAnsiTheme="minorHAnsi" w:cstheme="minorHAnsi"/>
          <w:sz w:val="23"/>
          <w:szCs w:val="23"/>
        </w:rPr>
      </w:pPr>
    </w:p>
    <w:p w:rsidR="00F54E35" w:rsidRPr="00F54E35" w:rsidRDefault="00CB0CEE" w:rsidP="00F54E35">
      <w:pPr>
        <w:jc w:val="both"/>
        <w:rPr>
          <w:rFonts w:asciiTheme="minorHAnsi" w:hAnsiTheme="minorHAnsi" w:cstheme="minorHAnsi"/>
          <w:sz w:val="23"/>
          <w:szCs w:val="23"/>
        </w:rPr>
      </w:pPr>
      <w:bookmarkStart w:id="0" w:name="_Hlk133945283"/>
      <w:r w:rsidRPr="00CB0CEE">
        <w:rPr>
          <w:rFonts w:asciiTheme="minorHAnsi" w:hAnsiTheme="minorHAnsi" w:cstheme="minorHAnsi"/>
          <w:sz w:val="23"/>
          <w:szCs w:val="23"/>
        </w:rPr>
        <w:t>M</w:t>
      </w:r>
      <w:r w:rsidR="00611EEA">
        <w:rPr>
          <w:rFonts w:asciiTheme="minorHAnsi" w:hAnsiTheme="minorHAnsi" w:cstheme="minorHAnsi"/>
          <w:sz w:val="23"/>
          <w:szCs w:val="23"/>
        </w:rPr>
        <w:t>ODELLO</w:t>
      </w:r>
      <w:r w:rsidRPr="00CB0CEE">
        <w:rPr>
          <w:rFonts w:asciiTheme="minorHAnsi" w:hAnsiTheme="minorHAnsi" w:cstheme="minorHAnsi"/>
          <w:sz w:val="23"/>
          <w:szCs w:val="23"/>
        </w:rPr>
        <w:t xml:space="preserve"> DI </w:t>
      </w:r>
      <w:r w:rsidRPr="00F54E35">
        <w:rPr>
          <w:rFonts w:asciiTheme="minorHAnsi" w:hAnsiTheme="minorHAnsi" w:cstheme="minorHAnsi"/>
          <w:sz w:val="23"/>
          <w:szCs w:val="23"/>
        </w:rPr>
        <w:t xml:space="preserve">DOMANDA </w:t>
      </w:r>
      <w:r w:rsidR="00F54E35" w:rsidRPr="00F54E35">
        <w:rPr>
          <w:rFonts w:asciiTheme="minorHAnsi" w:hAnsiTheme="minorHAnsi" w:cstheme="minorHAnsi"/>
          <w:sz w:val="23"/>
          <w:szCs w:val="23"/>
        </w:rPr>
        <w:t>di iscrizione nell’elenco degli avvocati per il conferimento degli incarichi legali del Comune di Castellaneta</w:t>
      </w:r>
    </w:p>
    <w:bookmarkEnd w:id="0"/>
    <w:p w:rsidR="00CB0CEE" w:rsidRDefault="00CB0CEE" w:rsidP="00CB0CEE">
      <w:pPr>
        <w:ind w:left="3828"/>
        <w:rPr>
          <w:rFonts w:asciiTheme="minorHAnsi" w:hAnsiTheme="minorHAnsi" w:cstheme="minorHAnsi"/>
          <w:b/>
          <w:sz w:val="23"/>
          <w:szCs w:val="23"/>
        </w:rPr>
      </w:pPr>
    </w:p>
    <w:p w:rsidR="00CB0CEE" w:rsidRDefault="00CB0CEE" w:rsidP="00CB0CEE">
      <w:pPr>
        <w:ind w:left="3828"/>
        <w:rPr>
          <w:rFonts w:asciiTheme="minorHAnsi" w:hAnsiTheme="minorHAnsi" w:cstheme="minorHAnsi"/>
          <w:b/>
          <w:sz w:val="23"/>
          <w:szCs w:val="23"/>
        </w:rPr>
      </w:pPr>
    </w:p>
    <w:p w:rsidR="00CB0CEE" w:rsidRPr="00CB0CEE" w:rsidRDefault="00CB0CEE" w:rsidP="00CB0CEE">
      <w:pPr>
        <w:ind w:left="4536" w:firstLine="420"/>
        <w:rPr>
          <w:rFonts w:asciiTheme="minorHAnsi" w:hAnsiTheme="minorHAnsi" w:cstheme="minorHAnsi"/>
          <w:b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 xml:space="preserve">Al Responsabile </w:t>
      </w:r>
      <w:r>
        <w:rPr>
          <w:rFonts w:asciiTheme="minorHAnsi" w:hAnsiTheme="minorHAnsi" w:cstheme="minorHAnsi"/>
          <w:b/>
          <w:sz w:val="23"/>
          <w:szCs w:val="23"/>
        </w:rPr>
        <w:t>della</w:t>
      </w:r>
      <w:r w:rsidRPr="00CB0CEE">
        <w:rPr>
          <w:rFonts w:asciiTheme="minorHAnsi" w:hAnsiTheme="minorHAnsi" w:cstheme="minorHAnsi"/>
          <w:b/>
          <w:sz w:val="23"/>
          <w:szCs w:val="23"/>
        </w:rPr>
        <w:t xml:space="preserve"> I</w:t>
      </w:r>
      <w:r>
        <w:rPr>
          <w:rFonts w:asciiTheme="minorHAnsi" w:hAnsiTheme="minorHAnsi" w:cstheme="minorHAnsi"/>
          <w:b/>
          <w:sz w:val="23"/>
          <w:szCs w:val="23"/>
        </w:rPr>
        <w:t xml:space="preserve"> Area</w:t>
      </w:r>
    </w:p>
    <w:p w:rsidR="00CB0CEE" w:rsidRPr="00CB0CEE" w:rsidRDefault="00CB0CEE" w:rsidP="00CB0CEE">
      <w:pPr>
        <w:ind w:left="4536" w:firstLine="420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Dott. Giovanni Sicuro</w:t>
      </w:r>
    </w:p>
    <w:p w:rsidR="00CB0CEE" w:rsidRDefault="00CB0CEE" w:rsidP="00CB0CEE">
      <w:pPr>
        <w:ind w:left="4536" w:firstLine="420"/>
        <w:rPr>
          <w:rFonts w:asciiTheme="minorHAnsi" w:hAnsiTheme="minorHAnsi" w:cstheme="minorHAnsi"/>
          <w:b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 xml:space="preserve">Comune di </w:t>
      </w:r>
      <w:r>
        <w:rPr>
          <w:rFonts w:asciiTheme="minorHAnsi" w:hAnsiTheme="minorHAnsi" w:cstheme="minorHAnsi"/>
          <w:b/>
          <w:sz w:val="23"/>
          <w:szCs w:val="23"/>
        </w:rPr>
        <w:t>Castellaneta</w:t>
      </w:r>
    </w:p>
    <w:p w:rsidR="00CB0CEE" w:rsidRPr="00CB0CEE" w:rsidRDefault="00CB0CEE" w:rsidP="00CB0CEE">
      <w:pPr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ab/>
      </w:r>
      <w:r>
        <w:rPr>
          <w:rFonts w:asciiTheme="minorHAnsi" w:hAnsiTheme="minorHAnsi" w:cstheme="minorHAnsi"/>
          <w:b/>
          <w:sz w:val="23"/>
          <w:szCs w:val="23"/>
        </w:rPr>
        <w:tab/>
      </w:r>
      <w:r>
        <w:rPr>
          <w:rFonts w:asciiTheme="minorHAnsi" w:hAnsiTheme="minorHAnsi" w:cstheme="minorHAnsi"/>
          <w:b/>
          <w:sz w:val="23"/>
          <w:szCs w:val="23"/>
        </w:rPr>
        <w:tab/>
      </w:r>
      <w:r>
        <w:rPr>
          <w:rFonts w:asciiTheme="minorHAnsi" w:hAnsiTheme="minorHAnsi" w:cstheme="minorHAnsi"/>
          <w:b/>
          <w:sz w:val="23"/>
          <w:szCs w:val="23"/>
        </w:rPr>
        <w:tab/>
      </w:r>
      <w:r>
        <w:rPr>
          <w:rFonts w:asciiTheme="minorHAnsi" w:hAnsiTheme="minorHAnsi" w:cstheme="minorHAnsi"/>
          <w:b/>
          <w:sz w:val="23"/>
          <w:szCs w:val="23"/>
        </w:rPr>
        <w:tab/>
      </w:r>
      <w:r>
        <w:rPr>
          <w:rFonts w:asciiTheme="minorHAnsi" w:hAnsiTheme="minorHAnsi" w:cstheme="minorHAnsi"/>
          <w:b/>
          <w:sz w:val="23"/>
          <w:szCs w:val="23"/>
        </w:rPr>
        <w:tab/>
        <w:t>P. e.</w:t>
      </w:r>
      <w:r w:rsidR="00F54E35">
        <w:rPr>
          <w:rFonts w:asciiTheme="minorHAnsi" w:hAnsiTheme="minorHAnsi" w:cstheme="minorHAnsi"/>
          <w:b/>
          <w:sz w:val="23"/>
          <w:szCs w:val="23"/>
        </w:rPr>
        <w:t xml:space="preserve"> </w:t>
      </w:r>
      <w:r>
        <w:rPr>
          <w:rFonts w:asciiTheme="minorHAnsi" w:hAnsiTheme="minorHAnsi" w:cstheme="minorHAnsi"/>
          <w:b/>
          <w:sz w:val="23"/>
          <w:szCs w:val="23"/>
        </w:rPr>
        <w:t xml:space="preserve">c.: </w:t>
      </w:r>
      <w:hyperlink r:id="rId8" w:history="1">
        <w:r w:rsidR="00F54E35" w:rsidRPr="00231132">
          <w:rPr>
            <w:rStyle w:val="Collegamentoipertestuale"/>
            <w:rFonts w:asciiTheme="minorHAnsi" w:hAnsiTheme="minorHAnsi" w:cstheme="minorHAnsi"/>
            <w:i/>
            <w:iCs/>
          </w:rPr>
          <w:t>comunecastellanetaprotocollo@postecert.it</w:t>
        </w:r>
      </w:hyperlink>
    </w:p>
    <w:p w:rsidR="00CB0CEE" w:rsidRPr="00CB0CEE" w:rsidRDefault="00CB0CEE" w:rsidP="00CB0CEE">
      <w:pPr>
        <w:rPr>
          <w:rFonts w:asciiTheme="minorHAnsi" w:hAnsiTheme="minorHAnsi" w:cstheme="minorHAnsi"/>
          <w:sz w:val="23"/>
          <w:szCs w:val="23"/>
        </w:rPr>
      </w:pP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>Il sottoscritto Avv. ______________________________, nato a ______________________ il ____/____/_______, residente a _________________________________ Via ____________________________n.</w:t>
      </w:r>
      <w:r w:rsidR="00F54E35">
        <w:rPr>
          <w:rFonts w:asciiTheme="minorHAnsi" w:hAnsiTheme="minorHAnsi" w:cstheme="minorHAnsi"/>
          <w:sz w:val="23"/>
          <w:szCs w:val="23"/>
        </w:rPr>
        <w:t xml:space="preserve"> </w:t>
      </w:r>
      <w:r w:rsidRPr="00CB0CEE">
        <w:rPr>
          <w:rFonts w:asciiTheme="minorHAnsi" w:hAnsiTheme="minorHAnsi" w:cstheme="minorHAnsi"/>
          <w:sz w:val="23"/>
          <w:szCs w:val="23"/>
        </w:rPr>
        <w:t xml:space="preserve">_____   CAP _________ Codice Fiscale ____________________________ Partita Iva_______________________ con studio in _______________ Via __________________ telefono______________ </w:t>
      </w:r>
      <w:r w:rsidR="00F54E35">
        <w:rPr>
          <w:rFonts w:asciiTheme="minorHAnsi" w:hAnsiTheme="minorHAnsi" w:cstheme="minorHAnsi"/>
          <w:sz w:val="23"/>
          <w:szCs w:val="23"/>
        </w:rPr>
        <w:t xml:space="preserve"> Cellulare _________________ </w:t>
      </w:r>
      <w:r w:rsidRPr="00CB0CEE">
        <w:rPr>
          <w:rFonts w:asciiTheme="minorHAnsi" w:hAnsiTheme="minorHAnsi" w:cstheme="minorHAnsi"/>
          <w:sz w:val="23"/>
          <w:szCs w:val="23"/>
        </w:rPr>
        <w:t>E-mail ______________</w:t>
      </w:r>
      <w:r w:rsidR="00F54E35">
        <w:rPr>
          <w:rFonts w:asciiTheme="minorHAnsi" w:hAnsiTheme="minorHAnsi" w:cstheme="minorHAnsi"/>
          <w:sz w:val="23"/>
          <w:szCs w:val="23"/>
        </w:rPr>
        <w:t>___</w:t>
      </w:r>
      <w:r w:rsidRPr="00CB0CEE">
        <w:rPr>
          <w:rFonts w:asciiTheme="minorHAnsi" w:hAnsiTheme="minorHAnsi" w:cstheme="minorHAnsi"/>
          <w:sz w:val="23"/>
          <w:szCs w:val="23"/>
        </w:rPr>
        <w:t>__@__</w:t>
      </w:r>
      <w:r w:rsidR="00F54E35">
        <w:rPr>
          <w:rFonts w:asciiTheme="minorHAnsi" w:hAnsiTheme="minorHAnsi" w:cstheme="minorHAnsi"/>
          <w:sz w:val="23"/>
          <w:szCs w:val="23"/>
        </w:rPr>
        <w:t>_______</w:t>
      </w:r>
      <w:r w:rsidRPr="00CB0CEE">
        <w:rPr>
          <w:rFonts w:asciiTheme="minorHAnsi" w:hAnsiTheme="minorHAnsi" w:cstheme="minorHAnsi"/>
          <w:sz w:val="23"/>
          <w:szCs w:val="23"/>
        </w:rPr>
        <w:t xml:space="preserve"> </w:t>
      </w:r>
      <w:r w:rsidR="00F54E3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F54E35">
        <w:rPr>
          <w:rFonts w:asciiTheme="minorHAnsi" w:hAnsiTheme="minorHAnsi" w:cstheme="minorHAnsi"/>
          <w:sz w:val="23"/>
          <w:szCs w:val="23"/>
        </w:rPr>
        <w:t>p.e.c.</w:t>
      </w:r>
      <w:proofErr w:type="spellEnd"/>
      <w:r w:rsidR="00F54E35">
        <w:rPr>
          <w:rFonts w:asciiTheme="minorHAnsi" w:hAnsiTheme="minorHAnsi" w:cstheme="minorHAnsi"/>
          <w:sz w:val="23"/>
          <w:szCs w:val="23"/>
        </w:rPr>
        <w:t xml:space="preserve"> </w:t>
      </w:r>
      <w:r w:rsidRPr="00CB0CEE">
        <w:rPr>
          <w:rFonts w:asciiTheme="minorHAnsi" w:hAnsiTheme="minorHAnsi" w:cstheme="minorHAnsi"/>
          <w:sz w:val="23"/>
          <w:szCs w:val="23"/>
        </w:rPr>
        <w:t>_______________________@__</w:t>
      </w:r>
      <w:r w:rsidR="00F54E35">
        <w:rPr>
          <w:rFonts w:asciiTheme="minorHAnsi" w:hAnsiTheme="minorHAnsi" w:cstheme="minorHAnsi"/>
          <w:sz w:val="23"/>
          <w:szCs w:val="23"/>
        </w:rPr>
        <w:t>_</w:t>
      </w:r>
      <w:r w:rsidRPr="00CB0CEE">
        <w:rPr>
          <w:rFonts w:asciiTheme="minorHAnsi" w:hAnsiTheme="minorHAnsi" w:cstheme="minorHAnsi"/>
          <w:sz w:val="23"/>
          <w:szCs w:val="23"/>
        </w:rPr>
        <w:t>___</w:t>
      </w:r>
      <w:r w:rsidR="00F54E35">
        <w:rPr>
          <w:rFonts w:asciiTheme="minorHAnsi" w:hAnsiTheme="minorHAnsi" w:cstheme="minorHAnsi"/>
          <w:sz w:val="23"/>
          <w:szCs w:val="23"/>
        </w:rPr>
        <w:t>_____</w:t>
      </w:r>
    </w:p>
    <w:p w:rsidR="00F54E35" w:rsidRDefault="00F54E35" w:rsidP="00CB0CEE">
      <w:pPr>
        <w:jc w:val="both"/>
        <w:rPr>
          <w:rFonts w:asciiTheme="minorHAnsi" w:hAnsiTheme="minorHAnsi" w:cstheme="minorHAnsi"/>
          <w:b/>
          <w:sz w:val="23"/>
          <w:szCs w:val="23"/>
        </w:rPr>
      </w:pPr>
    </w:p>
    <w:p w:rsidR="00CB0CEE" w:rsidRPr="00CB0CEE" w:rsidRDefault="00CB0CEE" w:rsidP="00CB0CEE">
      <w:pPr>
        <w:jc w:val="both"/>
        <w:rPr>
          <w:rFonts w:asciiTheme="minorHAnsi" w:hAnsiTheme="minorHAnsi" w:cstheme="minorHAnsi"/>
          <w:b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 xml:space="preserve">In caso di studio associato </w:t>
      </w:r>
    </w:p>
    <w:p w:rsidR="00F54E35" w:rsidRDefault="00F54E35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Il sottoscritto Avv. ______________________________, nato a ______________________ il ____/____/_______, nella qualità di Legale Rappresentante dai componenti dello Studio Legale Associato denominato __________________________, con sede in ______________________ Via _________________________ n._____ CAP _____ Codice Fiscale ____________________________ Partita Iva_______________________ </w:t>
      </w:r>
      <w:r w:rsidR="00F54E35" w:rsidRPr="00CB0CEE">
        <w:rPr>
          <w:rFonts w:asciiTheme="minorHAnsi" w:hAnsiTheme="minorHAnsi" w:cstheme="minorHAnsi"/>
          <w:sz w:val="23"/>
          <w:szCs w:val="23"/>
        </w:rPr>
        <w:t xml:space="preserve">telefono______________ </w:t>
      </w:r>
      <w:r w:rsidR="00F54E35">
        <w:rPr>
          <w:rFonts w:asciiTheme="minorHAnsi" w:hAnsiTheme="minorHAnsi" w:cstheme="minorHAnsi"/>
          <w:sz w:val="23"/>
          <w:szCs w:val="23"/>
        </w:rPr>
        <w:t xml:space="preserve"> Cellulare _________________ </w:t>
      </w:r>
      <w:r w:rsidR="00F54E35" w:rsidRPr="00CB0CEE">
        <w:rPr>
          <w:rFonts w:asciiTheme="minorHAnsi" w:hAnsiTheme="minorHAnsi" w:cstheme="minorHAnsi"/>
          <w:sz w:val="23"/>
          <w:szCs w:val="23"/>
        </w:rPr>
        <w:t>E-mail ______________</w:t>
      </w:r>
      <w:r w:rsidR="00F54E35">
        <w:rPr>
          <w:rFonts w:asciiTheme="minorHAnsi" w:hAnsiTheme="minorHAnsi" w:cstheme="minorHAnsi"/>
          <w:sz w:val="23"/>
          <w:szCs w:val="23"/>
        </w:rPr>
        <w:t>___</w:t>
      </w:r>
      <w:r w:rsidR="00F54E35" w:rsidRPr="00CB0CEE">
        <w:rPr>
          <w:rFonts w:asciiTheme="minorHAnsi" w:hAnsiTheme="minorHAnsi" w:cstheme="minorHAnsi"/>
          <w:sz w:val="23"/>
          <w:szCs w:val="23"/>
        </w:rPr>
        <w:t>__@__</w:t>
      </w:r>
      <w:r w:rsidR="00F54E35">
        <w:rPr>
          <w:rFonts w:asciiTheme="minorHAnsi" w:hAnsiTheme="minorHAnsi" w:cstheme="minorHAnsi"/>
          <w:sz w:val="23"/>
          <w:szCs w:val="23"/>
        </w:rPr>
        <w:t>_______</w:t>
      </w:r>
      <w:r w:rsidR="00F54E35" w:rsidRPr="00CB0CEE">
        <w:rPr>
          <w:rFonts w:asciiTheme="minorHAnsi" w:hAnsiTheme="minorHAnsi" w:cstheme="minorHAnsi"/>
          <w:sz w:val="23"/>
          <w:szCs w:val="23"/>
        </w:rPr>
        <w:t xml:space="preserve"> </w:t>
      </w:r>
      <w:r w:rsidR="00F54E35">
        <w:rPr>
          <w:rFonts w:asciiTheme="minorHAnsi" w:hAnsiTheme="minorHAnsi" w:cstheme="minorHAnsi"/>
          <w:sz w:val="23"/>
          <w:szCs w:val="23"/>
        </w:rPr>
        <w:t xml:space="preserve"> </w:t>
      </w:r>
      <w:proofErr w:type="spellStart"/>
      <w:r w:rsidR="00F54E35">
        <w:rPr>
          <w:rFonts w:asciiTheme="minorHAnsi" w:hAnsiTheme="minorHAnsi" w:cstheme="minorHAnsi"/>
          <w:sz w:val="23"/>
          <w:szCs w:val="23"/>
        </w:rPr>
        <w:t>p.e.c.</w:t>
      </w:r>
      <w:proofErr w:type="spellEnd"/>
      <w:r w:rsidR="00F54E35">
        <w:rPr>
          <w:rFonts w:asciiTheme="minorHAnsi" w:hAnsiTheme="minorHAnsi" w:cstheme="minorHAnsi"/>
          <w:sz w:val="23"/>
          <w:szCs w:val="23"/>
        </w:rPr>
        <w:t xml:space="preserve"> </w:t>
      </w:r>
      <w:r w:rsidR="00F54E35" w:rsidRPr="00CB0CEE">
        <w:rPr>
          <w:rFonts w:asciiTheme="minorHAnsi" w:hAnsiTheme="minorHAnsi" w:cstheme="minorHAnsi"/>
          <w:sz w:val="23"/>
          <w:szCs w:val="23"/>
        </w:rPr>
        <w:t>_______________________@__</w:t>
      </w:r>
      <w:r w:rsidR="00F54E35">
        <w:rPr>
          <w:rFonts w:asciiTheme="minorHAnsi" w:hAnsiTheme="minorHAnsi" w:cstheme="minorHAnsi"/>
          <w:sz w:val="23"/>
          <w:szCs w:val="23"/>
        </w:rPr>
        <w:t>_</w:t>
      </w:r>
      <w:r w:rsidR="00F54E35" w:rsidRPr="00CB0CEE">
        <w:rPr>
          <w:rFonts w:asciiTheme="minorHAnsi" w:hAnsiTheme="minorHAnsi" w:cstheme="minorHAnsi"/>
          <w:sz w:val="23"/>
          <w:szCs w:val="23"/>
        </w:rPr>
        <w:t>___</w:t>
      </w:r>
      <w:r w:rsidR="00F54E35">
        <w:rPr>
          <w:rFonts w:asciiTheme="minorHAnsi" w:hAnsiTheme="minorHAnsi" w:cstheme="minorHAnsi"/>
          <w:sz w:val="23"/>
          <w:szCs w:val="23"/>
        </w:rPr>
        <w:t>_____</w:t>
      </w:r>
    </w:p>
    <w:p w:rsidR="00CB0CEE" w:rsidRPr="00CB0CEE" w:rsidRDefault="00CB0CEE" w:rsidP="00CB0CEE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>CHIEDE</w:t>
      </w:r>
    </w:p>
    <w:p w:rsidR="00F54E35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di essere iscritto nell’elenco dei professionisti legali  del Comune di </w:t>
      </w:r>
      <w:r w:rsidR="00F54E35">
        <w:rPr>
          <w:rFonts w:asciiTheme="minorHAnsi" w:hAnsiTheme="minorHAnsi" w:cstheme="minorHAnsi"/>
          <w:sz w:val="23"/>
          <w:szCs w:val="23"/>
        </w:rPr>
        <w:t>Castellaneta</w:t>
      </w:r>
      <w:r w:rsidRPr="00CB0CEE">
        <w:rPr>
          <w:rFonts w:asciiTheme="minorHAnsi" w:hAnsiTheme="minorHAnsi" w:cstheme="minorHAnsi"/>
          <w:sz w:val="23"/>
          <w:szCs w:val="23"/>
        </w:rPr>
        <w:t xml:space="preserve"> per l’Affidamento degli Incarichi Legali Esterni di cui all’Avviso pubblicato sull’Albo pretorio on line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b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nella seguenti sezioni: </w:t>
      </w:r>
      <w:r w:rsidRPr="00CB0CEE">
        <w:rPr>
          <w:rFonts w:asciiTheme="minorHAnsi" w:hAnsiTheme="minorHAnsi" w:cstheme="minorHAnsi"/>
          <w:b/>
          <w:sz w:val="23"/>
          <w:szCs w:val="23"/>
        </w:rPr>
        <w:t>(barrare al massimo due sezioni, indicando le Giurisdizioni Superiori dinanzi alle quali si è abilitati a patrocinare)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4"/>
      </w:tblGrid>
      <w:tr w:rsidR="007029BA" w:rsidRPr="00CB0CEE" w:rsidTr="007029BA">
        <w:tc>
          <w:tcPr>
            <w:tcW w:w="9634" w:type="dxa"/>
            <w:tcMar>
              <w:left w:w="108" w:type="dxa"/>
            </w:tcMar>
          </w:tcPr>
          <w:p w:rsidR="007029BA" w:rsidRPr="00CB0CEE" w:rsidRDefault="007029BA" w:rsidP="00CB0CEE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13" w:hanging="284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 xml:space="preserve">SEZIONE A – </w:t>
            </w:r>
            <w:r>
              <w:t>CONTENZIOSO AMMINISTRATIVO</w:t>
            </w:r>
          </w:p>
        </w:tc>
      </w:tr>
      <w:tr w:rsidR="007029BA" w:rsidRPr="00CB0CEE" w:rsidTr="007029BA">
        <w:tc>
          <w:tcPr>
            <w:tcW w:w="9634" w:type="dxa"/>
            <w:tcMar>
              <w:left w:w="108" w:type="dxa"/>
            </w:tcMar>
          </w:tcPr>
          <w:p w:rsidR="007029BA" w:rsidRPr="00CB0CEE" w:rsidRDefault="007029BA" w:rsidP="007029BA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</w:rPr>
              <w:t xml:space="preserve">Assistenza e patrocinio presso le magistrature Amministrative: </w:t>
            </w:r>
          </w:p>
          <w:p w:rsidR="007029BA" w:rsidRPr="00CB0CEE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T.A.R.</w:t>
            </w:r>
          </w:p>
          <w:p w:rsidR="007029BA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Consiglio di Stato</w:t>
            </w:r>
          </w:p>
          <w:p w:rsidR="007029BA" w:rsidRPr="00CB0CEE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Tribunale Regionale e Superiore delle Acque Pubbliche</w:t>
            </w:r>
          </w:p>
          <w:p w:rsidR="007029BA" w:rsidRPr="00CB0CEE" w:rsidRDefault="007029BA" w:rsidP="007029BA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4"/>
      </w:tblGrid>
      <w:tr w:rsidR="007029BA" w:rsidRPr="00CB0CEE" w:rsidTr="00883C6A">
        <w:tc>
          <w:tcPr>
            <w:tcW w:w="9634" w:type="dxa"/>
            <w:tcMar>
              <w:left w:w="108" w:type="dxa"/>
            </w:tcMar>
          </w:tcPr>
          <w:p w:rsidR="007029BA" w:rsidRPr="00CB0CEE" w:rsidRDefault="007029BA" w:rsidP="00CB0CEE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13" w:hanging="284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 xml:space="preserve">SEZIONE B – </w:t>
            </w:r>
            <w:r>
              <w:t>CONTENZIOSO CIVILE</w:t>
            </w:r>
          </w:p>
        </w:tc>
      </w:tr>
      <w:tr w:rsidR="007029BA" w:rsidRPr="00CB0CEE" w:rsidTr="00883C6A">
        <w:trPr>
          <w:trHeight w:val="557"/>
        </w:trPr>
        <w:tc>
          <w:tcPr>
            <w:tcW w:w="9634" w:type="dxa"/>
            <w:vMerge w:val="restart"/>
            <w:tcMar>
              <w:left w:w="108" w:type="dxa"/>
            </w:tcMar>
          </w:tcPr>
          <w:p w:rsidR="007029BA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Giudice di Pace</w:t>
            </w:r>
          </w:p>
          <w:p w:rsidR="007029BA" w:rsidRPr="00CB0CEE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Tribunale</w:t>
            </w:r>
          </w:p>
          <w:p w:rsidR="007029BA" w:rsidRPr="00CB0CEE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Corte di Appello</w:t>
            </w:r>
          </w:p>
          <w:p w:rsidR="007029BA" w:rsidRPr="00CB0CEE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Cassazione Penale</w:t>
            </w:r>
          </w:p>
        </w:tc>
      </w:tr>
      <w:tr w:rsidR="007029BA" w:rsidRPr="00CB0CEE" w:rsidTr="00883C6A">
        <w:trPr>
          <w:trHeight w:val="282"/>
        </w:trPr>
        <w:tc>
          <w:tcPr>
            <w:tcW w:w="9634" w:type="dxa"/>
            <w:vMerge/>
            <w:tcMar>
              <w:left w:w="108" w:type="dxa"/>
            </w:tcMar>
          </w:tcPr>
          <w:p w:rsidR="007029BA" w:rsidRPr="00CB0CEE" w:rsidRDefault="007029BA" w:rsidP="00DC717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4"/>
      </w:tblGrid>
      <w:tr w:rsidR="007029BA" w:rsidRPr="00CB0CEE" w:rsidTr="00883C6A">
        <w:tc>
          <w:tcPr>
            <w:tcW w:w="9634" w:type="dxa"/>
            <w:tcMar>
              <w:left w:w="108" w:type="dxa"/>
            </w:tcMar>
          </w:tcPr>
          <w:p w:rsidR="007029BA" w:rsidRPr="00CB0CEE" w:rsidRDefault="007029BA" w:rsidP="00CB0CEE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13" w:hanging="284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lastRenderedPageBreak/>
              <w:t xml:space="preserve">SEZIONE C – </w:t>
            </w:r>
            <w:r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CONTENZIOSO LAVORISTICO</w:t>
            </w:r>
          </w:p>
        </w:tc>
      </w:tr>
      <w:tr w:rsidR="007029BA" w:rsidRPr="00CB0CEE" w:rsidTr="00883C6A">
        <w:trPr>
          <w:trHeight w:val="492"/>
        </w:trPr>
        <w:tc>
          <w:tcPr>
            <w:tcW w:w="9634" w:type="dxa"/>
            <w:vMerge w:val="restart"/>
            <w:tcMar>
              <w:left w:w="108" w:type="dxa"/>
            </w:tcMar>
          </w:tcPr>
          <w:p w:rsidR="007029BA" w:rsidRPr="00CB0CEE" w:rsidRDefault="007029BA" w:rsidP="00DC717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</w:rPr>
              <w:t>Assistenza e patrocinio presso le Magistrature Civili:</w:t>
            </w:r>
          </w:p>
          <w:p w:rsidR="007029BA" w:rsidRPr="00CB0CEE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Tribunale</w:t>
            </w:r>
            <w:r w:rsidR="00883C6A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 xml:space="preserve"> del Lavoro</w:t>
            </w:r>
          </w:p>
          <w:p w:rsidR="007029BA" w:rsidRPr="00CB0CEE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Corte di Appello</w:t>
            </w:r>
          </w:p>
          <w:p w:rsidR="007029BA" w:rsidRPr="00CB0CEE" w:rsidRDefault="007029BA" w:rsidP="007029B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 xml:space="preserve">Cassazione </w:t>
            </w:r>
          </w:p>
        </w:tc>
      </w:tr>
      <w:tr w:rsidR="007029BA" w:rsidRPr="00CB0CEE" w:rsidTr="00883C6A">
        <w:trPr>
          <w:trHeight w:val="330"/>
        </w:trPr>
        <w:tc>
          <w:tcPr>
            <w:tcW w:w="9634" w:type="dxa"/>
            <w:vMerge/>
            <w:tcMar>
              <w:left w:w="108" w:type="dxa"/>
            </w:tcMar>
          </w:tcPr>
          <w:p w:rsidR="007029BA" w:rsidRPr="00CB0CEE" w:rsidRDefault="007029BA" w:rsidP="00DC717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4"/>
      </w:tblGrid>
      <w:tr w:rsidR="007029BA" w:rsidRPr="00CB0CEE" w:rsidTr="00883C6A">
        <w:tc>
          <w:tcPr>
            <w:tcW w:w="9634" w:type="dxa"/>
            <w:tcMar>
              <w:left w:w="108" w:type="dxa"/>
            </w:tcMar>
          </w:tcPr>
          <w:p w:rsidR="007029BA" w:rsidRPr="00CB0CEE" w:rsidRDefault="007029BA" w:rsidP="00CB0CEE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13" w:hanging="284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SEZIONE D – CONTENZIOSO PENALE</w:t>
            </w:r>
          </w:p>
        </w:tc>
      </w:tr>
      <w:tr w:rsidR="007029BA" w:rsidRPr="00CB0CEE" w:rsidTr="00883C6A">
        <w:trPr>
          <w:trHeight w:val="281"/>
        </w:trPr>
        <w:tc>
          <w:tcPr>
            <w:tcW w:w="9634" w:type="dxa"/>
            <w:vMerge w:val="restart"/>
            <w:tcMar>
              <w:left w:w="108" w:type="dxa"/>
            </w:tcMar>
          </w:tcPr>
          <w:p w:rsidR="00883C6A" w:rsidRPr="00CB0CEE" w:rsidRDefault="007029BA" w:rsidP="00DC717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</w:rPr>
              <w:t>Assistenza e patrocinio presso:</w:t>
            </w:r>
          </w:p>
          <w:p w:rsidR="00883C6A" w:rsidRDefault="00883C6A" w:rsidP="00CB0C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Giudice di Pace</w:t>
            </w:r>
          </w:p>
          <w:p w:rsidR="007029BA" w:rsidRPr="00CB0CEE" w:rsidRDefault="007029BA" w:rsidP="00CB0C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Tribunale</w:t>
            </w:r>
          </w:p>
          <w:p w:rsidR="007029BA" w:rsidRPr="00CB0CEE" w:rsidRDefault="007029BA" w:rsidP="00CB0C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Corte di Appello</w:t>
            </w:r>
          </w:p>
          <w:p w:rsidR="007029BA" w:rsidRPr="00CB0CEE" w:rsidRDefault="007029BA" w:rsidP="00CB0C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 xml:space="preserve">Cassazione </w:t>
            </w:r>
          </w:p>
        </w:tc>
      </w:tr>
      <w:tr w:rsidR="007029BA" w:rsidRPr="00CB0CEE" w:rsidTr="00883C6A">
        <w:trPr>
          <w:trHeight w:val="281"/>
        </w:trPr>
        <w:tc>
          <w:tcPr>
            <w:tcW w:w="9634" w:type="dxa"/>
            <w:vMerge/>
          </w:tcPr>
          <w:p w:rsidR="007029BA" w:rsidRPr="00CB0CEE" w:rsidRDefault="007029BA" w:rsidP="00CB0CEE">
            <w:pPr>
              <w:pStyle w:val="Paragrafoelenc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</w:p>
        </w:tc>
      </w:tr>
    </w:tbl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34"/>
      </w:tblGrid>
      <w:tr w:rsidR="007029BA" w:rsidRPr="00CB0CEE" w:rsidTr="00883C6A">
        <w:tc>
          <w:tcPr>
            <w:tcW w:w="9634" w:type="dxa"/>
            <w:tcMar>
              <w:left w:w="108" w:type="dxa"/>
            </w:tcMar>
          </w:tcPr>
          <w:p w:rsidR="007029BA" w:rsidRPr="00CB0CEE" w:rsidRDefault="007029BA" w:rsidP="00CB0CEE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13" w:hanging="284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 xml:space="preserve">SEZIONE E – </w:t>
            </w:r>
            <w:r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CONTENZIOSO TRIBUTARIO</w:t>
            </w:r>
          </w:p>
        </w:tc>
      </w:tr>
      <w:tr w:rsidR="007029BA" w:rsidRPr="00CB0CEE" w:rsidTr="00883C6A">
        <w:tc>
          <w:tcPr>
            <w:tcW w:w="9634" w:type="dxa"/>
            <w:tcMar>
              <w:left w:w="108" w:type="dxa"/>
            </w:tcMar>
          </w:tcPr>
          <w:p w:rsidR="007029BA" w:rsidRPr="00CB0CEE" w:rsidRDefault="007029BA" w:rsidP="00DC717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</w:rPr>
              <w:t>Assistenza e patrocinio presso:</w:t>
            </w:r>
          </w:p>
          <w:p w:rsidR="00883C6A" w:rsidRPr="00CB0CEE" w:rsidRDefault="00883C6A" w:rsidP="00883C6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Commissione Provinciale Tributaria</w:t>
            </w:r>
          </w:p>
          <w:p w:rsidR="00883C6A" w:rsidRDefault="00883C6A" w:rsidP="00883C6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 xml:space="preserve">Commissione Regionale Tributaria </w:t>
            </w:r>
          </w:p>
          <w:p w:rsidR="007029BA" w:rsidRPr="00CB0CEE" w:rsidRDefault="00883C6A" w:rsidP="00883C6A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Cassazione</w:t>
            </w:r>
          </w:p>
        </w:tc>
      </w:tr>
    </w:tbl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93"/>
      </w:tblGrid>
      <w:tr w:rsidR="007029BA" w:rsidRPr="00CB0CEE" w:rsidTr="00883C6A">
        <w:tc>
          <w:tcPr>
            <w:tcW w:w="9493" w:type="dxa"/>
            <w:tcMar>
              <w:left w:w="108" w:type="dxa"/>
            </w:tcMar>
          </w:tcPr>
          <w:p w:rsidR="007029BA" w:rsidRPr="00CB0CEE" w:rsidRDefault="007029BA" w:rsidP="00CB0CEE">
            <w:pPr>
              <w:pStyle w:val="Paragrafoelenco"/>
              <w:numPr>
                <w:ilvl w:val="0"/>
                <w:numId w:val="6"/>
              </w:numPr>
              <w:spacing w:after="0" w:line="240" w:lineRule="auto"/>
              <w:ind w:left="313" w:hanging="284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 xml:space="preserve">SEZIONE F – </w:t>
            </w:r>
            <w:r>
              <w:t>PRATICANTI ABILITATI AL PATROCINIO E AVVOCATI ISCRITTI ALL'ALBO DA MENO I TRE ANNI</w:t>
            </w:r>
          </w:p>
        </w:tc>
      </w:tr>
      <w:tr w:rsidR="007029BA" w:rsidRPr="00CB0CEE" w:rsidTr="00883C6A">
        <w:tc>
          <w:tcPr>
            <w:tcW w:w="9493" w:type="dxa"/>
            <w:tcMar>
              <w:left w:w="108" w:type="dxa"/>
            </w:tcMar>
          </w:tcPr>
          <w:p w:rsidR="007029BA" w:rsidRPr="00CB0CEE" w:rsidRDefault="007029BA" w:rsidP="00DC7171">
            <w:pPr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CB0CEE">
              <w:rPr>
                <w:rFonts w:asciiTheme="minorHAnsi" w:hAnsiTheme="minorHAnsi" w:cstheme="minorHAnsi"/>
                <w:sz w:val="23"/>
                <w:szCs w:val="23"/>
              </w:rPr>
              <w:t>Assistenza e patrocinio presso:</w:t>
            </w:r>
          </w:p>
          <w:p w:rsidR="007029BA" w:rsidRPr="00CB0CEE" w:rsidRDefault="00883C6A" w:rsidP="00CB0CE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3"/>
                <w:szCs w:val="23"/>
                <w:lang w:eastAsia="it-IT"/>
              </w:rPr>
            </w:pPr>
            <w:r>
              <w:rPr>
                <w:rFonts w:asciiTheme="minorHAnsi" w:hAnsiTheme="minorHAnsi" w:cstheme="minorHAnsi"/>
                <w:sz w:val="23"/>
                <w:szCs w:val="23"/>
                <w:lang w:eastAsia="it-IT"/>
              </w:rPr>
              <w:t>Giudice di Pace</w:t>
            </w:r>
          </w:p>
        </w:tc>
      </w:tr>
    </w:tbl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B0CEE" w:rsidRPr="00CB0CEE" w:rsidRDefault="00CB0CEE" w:rsidP="00CB0CEE">
      <w:pPr>
        <w:pStyle w:val="Default"/>
        <w:jc w:val="both"/>
        <w:rPr>
          <w:rFonts w:asciiTheme="minorHAnsi" w:hAnsiTheme="minorHAnsi" w:cstheme="minorHAnsi"/>
          <w:color w:val="auto"/>
          <w:sz w:val="23"/>
          <w:szCs w:val="23"/>
          <w:lang w:eastAsia="en-US"/>
        </w:rPr>
      </w:pPr>
      <w:r w:rsidRPr="00CB0CEE">
        <w:rPr>
          <w:rFonts w:asciiTheme="minorHAnsi" w:hAnsiTheme="minorHAnsi" w:cstheme="minorHAnsi"/>
          <w:color w:val="auto"/>
          <w:sz w:val="23"/>
          <w:szCs w:val="23"/>
          <w:lang w:eastAsia="en-US"/>
        </w:rPr>
        <w:t xml:space="preserve">Il/la sottoscritto/a, ai sensi degli artt. 46 e 47 del D.P.R. 445/2000, consapevole delle conseguenze e delle sanzioni penali previste dagli artt. 75 e 76 del suddetto D.P.R. derivanti da dichiarazioni mendaci </w:t>
      </w:r>
    </w:p>
    <w:p w:rsidR="00CB0CEE" w:rsidRPr="00CB0CEE" w:rsidRDefault="00CB0CEE" w:rsidP="00CB0CEE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>D I C H I A R A</w:t>
      </w:r>
    </w:p>
    <w:p w:rsid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>sotto la propria responsabilità di</w:t>
      </w:r>
      <w:r w:rsidR="00883C6A">
        <w:rPr>
          <w:rFonts w:asciiTheme="minorHAnsi" w:hAnsiTheme="minorHAnsi" w:cstheme="minorHAnsi"/>
          <w:sz w:val="23"/>
          <w:szCs w:val="23"/>
        </w:rPr>
        <w:t xml:space="preserve"> possedere</w:t>
      </w:r>
      <w:r w:rsidR="00C40566">
        <w:rPr>
          <w:rFonts w:asciiTheme="minorHAnsi" w:hAnsiTheme="minorHAnsi" w:cstheme="minorHAnsi"/>
          <w:sz w:val="23"/>
          <w:szCs w:val="23"/>
        </w:rPr>
        <w:t xml:space="preserve"> </w:t>
      </w:r>
      <w:r w:rsidR="00883C6A">
        <w:rPr>
          <w:rFonts w:asciiTheme="minorHAnsi" w:hAnsiTheme="minorHAnsi" w:cstheme="minorHAnsi"/>
          <w:sz w:val="23"/>
          <w:szCs w:val="23"/>
        </w:rPr>
        <w:t>i seguenti requisiti</w:t>
      </w:r>
      <w:r w:rsidRPr="00CB0CEE">
        <w:rPr>
          <w:rFonts w:asciiTheme="minorHAnsi" w:hAnsiTheme="minorHAnsi" w:cstheme="minorHAnsi"/>
          <w:sz w:val="23"/>
          <w:szCs w:val="23"/>
        </w:rPr>
        <w:t>:</w:t>
      </w:r>
    </w:p>
    <w:p w:rsidR="00883C6A" w:rsidRDefault="00883C6A" w:rsidP="00883C6A">
      <w:pPr>
        <w:pStyle w:val="Paragrafoelenco"/>
        <w:numPr>
          <w:ilvl w:val="0"/>
          <w:numId w:val="8"/>
        </w:numPr>
        <w:jc w:val="both"/>
      </w:pPr>
      <w:r w:rsidRPr="00986AB9">
        <w:t xml:space="preserve">cittadinanza italiana, salvo le equiparazioni stabilite dalle leggi vigenti; </w:t>
      </w:r>
    </w:p>
    <w:p w:rsidR="00883C6A" w:rsidRDefault="00883C6A" w:rsidP="00883C6A">
      <w:pPr>
        <w:pStyle w:val="Paragrafoelenco"/>
        <w:numPr>
          <w:ilvl w:val="0"/>
          <w:numId w:val="8"/>
        </w:numPr>
        <w:jc w:val="both"/>
      </w:pPr>
      <w:r w:rsidRPr="00986AB9">
        <w:t xml:space="preserve">godimento dei diritti civili e politici; </w:t>
      </w:r>
    </w:p>
    <w:p w:rsidR="00883C6A" w:rsidRDefault="00883C6A" w:rsidP="00883C6A">
      <w:pPr>
        <w:pStyle w:val="Paragrafoelenco"/>
        <w:numPr>
          <w:ilvl w:val="0"/>
          <w:numId w:val="8"/>
        </w:numPr>
        <w:jc w:val="both"/>
      </w:pPr>
      <w:r w:rsidRPr="00986AB9">
        <w:t xml:space="preserve">capacità a contrarre con la P.A.; </w:t>
      </w:r>
    </w:p>
    <w:p w:rsidR="00883C6A" w:rsidRDefault="00883C6A" w:rsidP="00883C6A">
      <w:pPr>
        <w:pStyle w:val="Paragrafoelenco"/>
        <w:numPr>
          <w:ilvl w:val="0"/>
          <w:numId w:val="8"/>
        </w:numPr>
        <w:jc w:val="both"/>
      </w:pPr>
      <w:r w:rsidRPr="00986AB9">
        <w:t xml:space="preserve">insussistenza di cause di inconferibilità e/o incompatibilità ai sensi del D. lgs. n. 39/2013 in materia di incarichi presso le pubbliche amministrazioni; </w:t>
      </w:r>
    </w:p>
    <w:p w:rsidR="00883C6A" w:rsidRDefault="00883C6A" w:rsidP="00883C6A">
      <w:pPr>
        <w:pStyle w:val="Paragrafoelenco"/>
        <w:numPr>
          <w:ilvl w:val="0"/>
          <w:numId w:val="8"/>
        </w:numPr>
        <w:jc w:val="both"/>
      </w:pPr>
      <w:r w:rsidRPr="00986AB9">
        <w:t xml:space="preserve">assenza di condanne penali e di provvedimenti a proprio carico che riguardano l'applicazione di misure di prevenzione, di decisioni civili e di provvedimenti amministrativi iscritti nel casellario giudiziale; </w:t>
      </w:r>
    </w:p>
    <w:p w:rsidR="00883C6A" w:rsidRDefault="00883C6A" w:rsidP="00883C6A">
      <w:pPr>
        <w:pStyle w:val="Paragrafoelenco"/>
        <w:numPr>
          <w:ilvl w:val="0"/>
          <w:numId w:val="8"/>
        </w:numPr>
        <w:jc w:val="both"/>
      </w:pPr>
      <w:r w:rsidRPr="00986AB9">
        <w:t xml:space="preserve">assenza di provvedimenti disciplinari da parte del Consiglio dell'Ordine degli Avvocati di appartenenza; </w:t>
      </w:r>
    </w:p>
    <w:p w:rsidR="00C40566" w:rsidRDefault="00C40566" w:rsidP="00C40566">
      <w:pPr>
        <w:pStyle w:val="Paragrafoelenco"/>
        <w:numPr>
          <w:ilvl w:val="0"/>
          <w:numId w:val="8"/>
        </w:numPr>
        <w:spacing w:before="120" w:after="120" w:line="24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761EF6">
        <w:rPr>
          <w:rFonts w:asciiTheme="minorHAnsi" w:hAnsiTheme="minorHAnsi" w:cstheme="minorHAnsi"/>
          <w:sz w:val="23"/>
          <w:szCs w:val="23"/>
        </w:rPr>
        <w:t>iscrizione all'Albo professionale degli Avvocati da almeno 3 anni per l'inserimento nelle sezioni A,B,C,D,E;</w:t>
      </w:r>
    </w:p>
    <w:p w:rsidR="00C40566" w:rsidRPr="00C40566" w:rsidRDefault="00C40566" w:rsidP="00C40566">
      <w:pPr>
        <w:pStyle w:val="Paragrafoelenco"/>
        <w:numPr>
          <w:ilvl w:val="0"/>
          <w:numId w:val="8"/>
        </w:numPr>
        <w:spacing w:before="120" w:after="120" w:line="240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761EF6">
        <w:rPr>
          <w:rFonts w:asciiTheme="minorHAnsi" w:hAnsiTheme="minorHAnsi" w:cstheme="minorHAnsi"/>
          <w:sz w:val="23"/>
          <w:szCs w:val="23"/>
        </w:rPr>
        <w:t>Iscrizione all'Albo Avvocati patrocinanti in Cassazione per il patrocinio innanzi alle Giurisdizioni Superiori</w:t>
      </w:r>
      <w:r>
        <w:rPr>
          <w:rFonts w:cstheme="minorHAnsi"/>
          <w:sz w:val="23"/>
          <w:szCs w:val="23"/>
        </w:rPr>
        <w:t>;</w:t>
      </w:r>
    </w:p>
    <w:p w:rsidR="00C40566" w:rsidRDefault="00883C6A" w:rsidP="00883C6A">
      <w:pPr>
        <w:pStyle w:val="Paragrafoelenco"/>
        <w:numPr>
          <w:ilvl w:val="0"/>
          <w:numId w:val="8"/>
        </w:numPr>
        <w:jc w:val="both"/>
      </w:pPr>
      <w:r w:rsidRPr="00986AB9">
        <w:t xml:space="preserve">abilitazione al patrocinio per praticanti avvocati e iscrizione all'albo da meno di tre anni per l’inserimento nella sezione F; </w:t>
      </w:r>
    </w:p>
    <w:p w:rsidR="00C40566" w:rsidRDefault="00883C6A" w:rsidP="00CB0CEE">
      <w:pPr>
        <w:pStyle w:val="Paragrafoelenco"/>
        <w:numPr>
          <w:ilvl w:val="0"/>
          <w:numId w:val="8"/>
        </w:numPr>
        <w:jc w:val="both"/>
      </w:pPr>
      <w:r w:rsidRPr="00986AB9">
        <w:lastRenderedPageBreak/>
        <w:t>titolarità di garanzia assicurativa per la responsabilità civile verso terzi a copertura dei danni provocati nell'esercizio dell'attività professionale</w:t>
      </w:r>
    </w:p>
    <w:p w:rsidR="00CB0CEE" w:rsidRPr="00C40566" w:rsidRDefault="00CB0CEE" w:rsidP="00CB0CEE">
      <w:pPr>
        <w:pStyle w:val="Paragrafoelenco"/>
        <w:numPr>
          <w:ilvl w:val="0"/>
          <w:numId w:val="8"/>
        </w:numPr>
        <w:jc w:val="both"/>
      </w:pPr>
      <w:r w:rsidRPr="00C40566">
        <w:rPr>
          <w:rFonts w:asciiTheme="minorHAnsi" w:hAnsiTheme="minorHAnsi" w:cstheme="minorHAnsi"/>
          <w:sz w:val="23"/>
          <w:szCs w:val="23"/>
        </w:rPr>
        <w:t xml:space="preserve">l’assicurazione per la responsabilità civile per i rischi derivanti dallo svolgimento dell’attività professionale, in corso di validità; </w:t>
      </w:r>
    </w:p>
    <w:p w:rsidR="00CB0CEE" w:rsidRDefault="00CB0CEE" w:rsidP="00CB0CEE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>D I C H I A R A altresì</w:t>
      </w:r>
    </w:p>
    <w:p w:rsidR="006102B2" w:rsidRDefault="006102B2" w:rsidP="006102B2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di a</w:t>
      </w:r>
      <w:r w:rsidRPr="006102B2">
        <w:rPr>
          <w:rFonts w:asciiTheme="minorHAnsi" w:hAnsiTheme="minorHAnsi" w:cstheme="minorHAnsi"/>
          <w:sz w:val="23"/>
          <w:szCs w:val="23"/>
        </w:rPr>
        <w:t xml:space="preserve">ver preso visione e impegnarsi a rispettare le disposizioni del Codice di Comportamento dei del Comune di </w:t>
      </w:r>
      <w:r>
        <w:rPr>
          <w:rFonts w:asciiTheme="minorHAnsi" w:hAnsiTheme="minorHAnsi" w:cstheme="minorHAnsi"/>
          <w:sz w:val="23"/>
          <w:szCs w:val="23"/>
        </w:rPr>
        <w:t>Castellaneta</w:t>
      </w:r>
      <w:r w:rsidRPr="006102B2">
        <w:rPr>
          <w:rFonts w:asciiTheme="minorHAnsi" w:hAnsiTheme="minorHAnsi" w:cstheme="minorHAnsi"/>
          <w:sz w:val="23"/>
          <w:szCs w:val="23"/>
        </w:rPr>
        <w:t xml:space="preserve">; </w:t>
      </w:r>
    </w:p>
    <w:p w:rsidR="006102B2" w:rsidRDefault="006102B2" w:rsidP="00CB0CE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di a</w:t>
      </w:r>
      <w:r w:rsidRPr="006102B2">
        <w:rPr>
          <w:rFonts w:asciiTheme="minorHAnsi" w:hAnsiTheme="minorHAnsi" w:cstheme="minorHAnsi"/>
          <w:sz w:val="23"/>
          <w:szCs w:val="23"/>
        </w:rPr>
        <w:t>ver preso visione ed accettare tutte le disposizioni contenute nel “</w:t>
      </w:r>
      <w:bookmarkStart w:id="1" w:name="_Hlk133936024"/>
      <w:r w:rsidRPr="004C3DC7">
        <w:t xml:space="preserve">Regolamento per </w:t>
      </w:r>
      <w:bookmarkStart w:id="2" w:name="_Hlk133939724"/>
      <w:r w:rsidRPr="004C3DC7">
        <w:t>l’</w:t>
      </w:r>
      <w:r>
        <w:t>a</w:t>
      </w:r>
      <w:r w:rsidRPr="004C3DC7">
        <w:t xml:space="preserve">ffidamento </w:t>
      </w:r>
      <w:r>
        <w:t>di in</w:t>
      </w:r>
      <w:r w:rsidRPr="004C3DC7">
        <w:t xml:space="preserve">carichi legali </w:t>
      </w:r>
      <w:r>
        <w:t xml:space="preserve">a professionisti </w:t>
      </w:r>
      <w:r w:rsidRPr="004C3DC7">
        <w:t xml:space="preserve">esterni </w:t>
      </w:r>
      <w:r>
        <w:t>all’Ente</w:t>
      </w:r>
      <w:bookmarkEnd w:id="1"/>
      <w:bookmarkEnd w:id="2"/>
      <w:r w:rsidRPr="006102B2">
        <w:rPr>
          <w:rFonts w:asciiTheme="minorHAnsi" w:hAnsiTheme="minorHAnsi" w:cstheme="minorHAnsi"/>
          <w:sz w:val="23"/>
          <w:szCs w:val="23"/>
        </w:rPr>
        <w:t>”</w:t>
      </w:r>
      <w:r>
        <w:rPr>
          <w:rFonts w:asciiTheme="minorHAnsi" w:hAnsiTheme="minorHAnsi" w:cstheme="minorHAnsi"/>
          <w:sz w:val="23"/>
          <w:szCs w:val="23"/>
        </w:rPr>
        <w:t xml:space="preserve"> del Comune di Castellaneta</w:t>
      </w:r>
      <w:r w:rsidRPr="006102B2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6102B2" w:rsidRDefault="00CB0CEE" w:rsidP="00CB0CE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02B2">
        <w:rPr>
          <w:rFonts w:asciiTheme="minorHAnsi" w:hAnsiTheme="minorHAnsi" w:cstheme="minorHAnsi"/>
          <w:sz w:val="23"/>
          <w:szCs w:val="23"/>
        </w:rPr>
        <w:t>di essere iscritto nelle liste elettorali del Comune di ______________________________;</w:t>
      </w:r>
    </w:p>
    <w:p w:rsidR="006102B2" w:rsidRDefault="00CB0CEE" w:rsidP="00CB0CE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02B2">
        <w:rPr>
          <w:rFonts w:asciiTheme="minorHAnsi" w:hAnsiTheme="minorHAnsi" w:cstheme="minorHAnsi"/>
          <w:sz w:val="23"/>
          <w:szCs w:val="23"/>
        </w:rPr>
        <w:t>di avere conseguito la laurea in Giurisprudenza in data ___/___/______ presso ___________________________________ con votazione_____________;</w:t>
      </w:r>
    </w:p>
    <w:p w:rsidR="006102B2" w:rsidRDefault="00CB0CEE" w:rsidP="00CB0CE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02B2">
        <w:rPr>
          <w:rFonts w:asciiTheme="minorHAnsi" w:hAnsiTheme="minorHAnsi" w:cstheme="minorHAnsi"/>
          <w:sz w:val="23"/>
          <w:szCs w:val="23"/>
        </w:rPr>
        <w:t xml:space="preserve">di essere iscritto all'Albo professionale degli avvocati di ____________da anni_______, in data___________ numero___________; </w:t>
      </w:r>
    </w:p>
    <w:p w:rsidR="006102B2" w:rsidRDefault="00CB0CEE" w:rsidP="00CB0CE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02B2">
        <w:rPr>
          <w:rFonts w:asciiTheme="minorHAnsi" w:hAnsiTheme="minorHAnsi" w:cstheme="minorHAnsi"/>
          <w:sz w:val="23"/>
          <w:szCs w:val="23"/>
        </w:rPr>
        <w:t>di essere iscritto alla Cassa Nazionale Forense;</w:t>
      </w:r>
    </w:p>
    <w:p w:rsidR="00CB0CEE" w:rsidRPr="006102B2" w:rsidRDefault="00CB0CEE" w:rsidP="00CB0CEE">
      <w:pPr>
        <w:pStyle w:val="Paragrafoelenco"/>
        <w:numPr>
          <w:ilvl w:val="0"/>
          <w:numId w:val="9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6102B2">
        <w:rPr>
          <w:rFonts w:asciiTheme="minorHAnsi" w:hAnsiTheme="minorHAnsi" w:cstheme="minorHAnsi"/>
          <w:sz w:val="23"/>
          <w:szCs w:val="23"/>
        </w:rPr>
        <w:t>di essere in regola con l’acquisizione dei crediti riconosciuti per la formazione continua degli avvocati;</w:t>
      </w:r>
    </w:p>
    <w:p w:rsidR="00CB0CEE" w:rsidRPr="00CB0CEE" w:rsidRDefault="00CB0CEE" w:rsidP="00CB0CEE">
      <w:pPr>
        <w:jc w:val="center"/>
        <w:rPr>
          <w:rFonts w:asciiTheme="minorHAnsi" w:hAnsiTheme="minorHAnsi" w:cstheme="minorHAnsi"/>
          <w:b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>SI IMPEGNA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a rispettare, nell'esercizio della professione, il codice deontologico forense; 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a sottoscrivere apposito disciplinare con il Comune di </w:t>
      </w:r>
      <w:r w:rsidR="00883C6A">
        <w:rPr>
          <w:rFonts w:asciiTheme="minorHAnsi" w:hAnsiTheme="minorHAnsi" w:cstheme="minorHAnsi"/>
          <w:sz w:val="23"/>
          <w:szCs w:val="23"/>
        </w:rPr>
        <w:t>Castellaneta</w:t>
      </w:r>
      <w:r w:rsidRPr="00CB0CEE">
        <w:rPr>
          <w:rFonts w:asciiTheme="minorHAnsi" w:hAnsiTheme="minorHAnsi" w:cstheme="minorHAnsi"/>
          <w:sz w:val="23"/>
          <w:szCs w:val="23"/>
        </w:rPr>
        <w:t xml:space="preserve"> all’atto del conferimento dell’incarico;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a rispettare, a pena di decadenza dall'incarico e di risoluzione del contratto, gli obblighi previsti dal codice di comportamento del Comune di </w:t>
      </w:r>
      <w:r w:rsidR="006102B2">
        <w:rPr>
          <w:rFonts w:asciiTheme="minorHAnsi" w:hAnsiTheme="minorHAnsi" w:cstheme="minorHAnsi"/>
          <w:sz w:val="23"/>
          <w:szCs w:val="23"/>
        </w:rPr>
        <w:t>Castellaneta</w:t>
      </w:r>
      <w:r w:rsidRPr="00CB0CEE">
        <w:rPr>
          <w:rFonts w:asciiTheme="minorHAnsi" w:hAnsiTheme="minorHAnsi" w:cstheme="minorHAnsi"/>
          <w:sz w:val="23"/>
          <w:szCs w:val="23"/>
        </w:rPr>
        <w:t xml:space="preserve">;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a comunicare tempestivamente qualsiasi modifica e/o variazione alle dichiarazioni rese in relazioni all’Avviso e di essere a conoscenza che l’Ufficio Contenzioso del Comune di </w:t>
      </w:r>
      <w:r w:rsidR="006102B2">
        <w:rPr>
          <w:rFonts w:asciiTheme="minorHAnsi" w:hAnsiTheme="minorHAnsi" w:cstheme="minorHAnsi"/>
          <w:sz w:val="23"/>
          <w:szCs w:val="23"/>
        </w:rPr>
        <w:t>Castellaneta</w:t>
      </w:r>
      <w:r w:rsidRPr="00CB0CEE">
        <w:rPr>
          <w:rFonts w:asciiTheme="minorHAnsi" w:hAnsiTheme="minorHAnsi" w:cstheme="minorHAnsi"/>
          <w:sz w:val="23"/>
          <w:szCs w:val="23"/>
        </w:rPr>
        <w:t xml:space="preserve"> procederà alla cancellazione dell’elenco ove tali modifiche comportino il venir meno dei requisiti e delle condizioni richieste ai fini dell’iscrizione;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ad aggiornare costantemente, in caso di incarico, l’Ufficio Contenzioso del Comune di </w:t>
      </w:r>
      <w:r w:rsidR="006102B2">
        <w:rPr>
          <w:rFonts w:asciiTheme="minorHAnsi" w:hAnsiTheme="minorHAnsi" w:cstheme="minorHAnsi"/>
          <w:sz w:val="23"/>
          <w:szCs w:val="23"/>
        </w:rPr>
        <w:t>Castellaneta</w:t>
      </w:r>
      <w:r w:rsidRPr="00CB0CEE">
        <w:rPr>
          <w:rFonts w:asciiTheme="minorHAnsi" w:hAnsiTheme="minorHAnsi" w:cstheme="minorHAnsi"/>
          <w:sz w:val="23"/>
          <w:szCs w:val="23"/>
        </w:rPr>
        <w:t xml:space="preserve"> sullo stato del contenzioso, indicando l’attività posta in essere e trasmettendo copia degli atti predisposti;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>- per sé e per i propri collaboratori ad attenersi ai massimi criteri di riservatezza in ordine a fatti o atti di cui dovesse venire a conoscenza in virtù dell’incarico affidato;</w:t>
      </w:r>
    </w:p>
    <w:p w:rsidR="00CB0CEE" w:rsidRPr="00CB0CEE" w:rsidRDefault="00CB0CEE" w:rsidP="00CB0CEE">
      <w:pPr>
        <w:jc w:val="center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>D I C H I A R A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di riconoscere e accettare che l’inserimento nell’Elenco non comporta alcun diritto ad essere affidatario di incarichi, né l’instaurarsi di un rapporto di lavoro subordinato con l’Ente. 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di riconoscere e </w:t>
      </w:r>
      <w:r w:rsidRPr="006102B2">
        <w:rPr>
          <w:rFonts w:asciiTheme="minorHAnsi" w:hAnsiTheme="minorHAnsi" w:cstheme="minorHAnsi"/>
          <w:sz w:val="23"/>
          <w:szCs w:val="23"/>
        </w:rPr>
        <w:t xml:space="preserve">accettare che i compensi saranno </w:t>
      </w:r>
      <w:r w:rsidR="006102B2" w:rsidRPr="006102B2">
        <w:rPr>
          <w:rFonts w:asciiTheme="minorHAnsi" w:hAnsiTheme="minorHAnsi" w:cstheme="minorHAnsi"/>
          <w:sz w:val="23"/>
          <w:szCs w:val="23"/>
        </w:rPr>
        <w:t>stabiliti in ragione dei criteri previsti dal Regolamento per l’affidamento di incarichi legali a professionisti esterni all’Ente del Comune di Castellaneta;</w:t>
      </w:r>
      <w:r w:rsidRPr="00CB0CEE">
        <w:rPr>
          <w:rFonts w:asciiTheme="minorHAnsi" w:hAnsiTheme="minorHAnsi" w:cstheme="minorHAnsi"/>
          <w:sz w:val="23"/>
          <w:szCs w:val="23"/>
        </w:rPr>
        <w:t xml:space="preserve">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di aver preso visione dell’Avviso e delle clausole e condizioni ivi previste e di accettarle senza riserve.  </w:t>
      </w:r>
    </w:p>
    <w:p w:rsidR="00CB0CEE" w:rsidRPr="00CB0CEE" w:rsidRDefault="00CB0CEE" w:rsidP="00CB0CEE">
      <w:pPr>
        <w:jc w:val="center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b/>
          <w:sz w:val="23"/>
          <w:szCs w:val="23"/>
        </w:rPr>
        <w:t>ALLEGA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6102B2">
        <w:rPr>
          <w:rFonts w:asciiTheme="minorHAnsi" w:hAnsiTheme="minorHAnsi" w:cstheme="minorHAnsi"/>
          <w:b/>
          <w:bCs/>
          <w:sz w:val="23"/>
          <w:szCs w:val="23"/>
        </w:rPr>
        <w:t>a pena di esclusione</w:t>
      </w:r>
      <w:r w:rsidRPr="00CB0CEE">
        <w:rPr>
          <w:rFonts w:asciiTheme="minorHAnsi" w:hAnsiTheme="minorHAnsi" w:cstheme="minorHAnsi"/>
          <w:sz w:val="23"/>
          <w:szCs w:val="23"/>
        </w:rPr>
        <w:t xml:space="preserve">: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 - curriculum professionale in formato europeo, sottoscritto per attestazione di veridicità, con indicazione degli incarichi e attività svolti nelle materie attinenti la/le sezione/i dell’e</w:t>
      </w:r>
      <w:r w:rsidR="006102B2">
        <w:rPr>
          <w:rFonts w:asciiTheme="minorHAnsi" w:hAnsiTheme="minorHAnsi" w:cstheme="minorHAnsi"/>
          <w:sz w:val="23"/>
          <w:szCs w:val="23"/>
        </w:rPr>
        <w:t>l</w:t>
      </w:r>
      <w:r w:rsidRPr="00CB0CEE">
        <w:rPr>
          <w:rFonts w:asciiTheme="minorHAnsi" w:hAnsiTheme="minorHAnsi" w:cstheme="minorHAnsi"/>
          <w:sz w:val="23"/>
          <w:szCs w:val="23"/>
        </w:rPr>
        <w:t>enco a cui è richiesta l’iscrizione, di eventuali titoli di specializzazione ed ogni altra informazione atta ad individuare la specifica competenza ed esperienza professionale maturata;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>- curriculum vitae, di cui i dati sensibili siano oscurati, da pubblicare ai sensi del D.Lgs. 33/2013 e ss.mm.ii. nella Sezione Amministrazione Trasparente del sito on-line del Comune di Castellan</w:t>
      </w:r>
      <w:r w:rsidR="00B54180">
        <w:rPr>
          <w:rFonts w:asciiTheme="minorHAnsi" w:hAnsiTheme="minorHAnsi" w:cstheme="minorHAnsi"/>
          <w:sz w:val="23"/>
          <w:szCs w:val="23"/>
        </w:rPr>
        <w:t>eta</w:t>
      </w:r>
      <w:r w:rsidRPr="00CB0CEE">
        <w:rPr>
          <w:rFonts w:asciiTheme="minorHAnsi" w:hAnsiTheme="minorHAnsi" w:cstheme="minorHAnsi"/>
          <w:sz w:val="23"/>
          <w:szCs w:val="23"/>
        </w:rPr>
        <w:t>;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- copia fronte/retro di un documento d'identità in corso di validità; 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lastRenderedPageBreak/>
        <w:t xml:space="preserve">- copia della polizza RC professionale.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La domanda presentata da uno studio associato deve essere corredata dalla documentazione innanzi descritta per ogni professionista componente dello stesso, che intende iscriversi nell’Elenco dei professionisti legali del Comune di </w:t>
      </w:r>
      <w:r w:rsidR="006102B2">
        <w:rPr>
          <w:rFonts w:asciiTheme="minorHAnsi" w:hAnsiTheme="minorHAnsi" w:cstheme="minorHAnsi"/>
          <w:sz w:val="23"/>
          <w:szCs w:val="23"/>
        </w:rPr>
        <w:t>Castellaneta</w:t>
      </w:r>
      <w:r w:rsidRPr="00CB0CEE">
        <w:rPr>
          <w:rFonts w:asciiTheme="minorHAnsi" w:hAnsiTheme="minorHAnsi" w:cstheme="minorHAnsi"/>
          <w:sz w:val="23"/>
          <w:szCs w:val="23"/>
        </w:rPr>
        <w:t>.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 xml:space="preserve">Ai sensi del D.Lgs. 196/2003 e del Regolamento UE 2016/679, dichiara di essere stato informato che i dati personali saranno trattati, anche con strumenti informatici, esclusivamente per le finalità di gestione dell’avviso presente avviso e per la eventuale successiva instaurazione del rapporto professionale.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>Luogo e data ,__________________________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  <w:t xml:space="preserve">Firma    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  <w:t>______________________________</w:t>
      </w:r>
    </w:p>
    <w:p w:rsidR="00CB0CEE" w:rsidRPr="00CB0CEE" w:rsidRDefault="00CB0CEE" w:rsidP="00CB0CEE">
      <w:pPr>
        <w:jc w:val="both"/>
        <w:rPr>
          <w:rFonts w:asciiTheme="minorHAnsi" w:hAnsiTheme="minorHAnsi" w:cstheme="minorHAnsi"/>
          <w:sz w:val="23"/>
          <w:szCs w:val="23"/>
        </w:rPr>
      </w:pP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</w:r>
      <w:r w:rsidRPr="00CB0CEE">
        <w:rPr>
          <w:rFonts w:asciiTheme="minorHAnsi" w:hAnsiTheme="minorHAnsi" w:cstheme="minorHAnsi"/>
          <w:sz w:val="23"/>
          <w:szCs w:val="23"/>
        </w:rPr>
        <w:tab/>
        <w:t xml:space="preserve">              </w:t>
      </w:r>
    </w:p>
    <w:p w:rsidR="000D0F04" w:rsidRPr="00CB0CEE" w:rsidRDefault="000D0F04" w:rsidP="00CB0CEE">
      <w:pPr>
        <w:jc w:val="center"/>
        <w:rPr>
          <w:rFonts w:asciiTheme="minorHAnsi" w:hAnsiTheme="minorHAnsi" w:cstheme="minorHAnsi"/>
          <w:sz w:val="23"/>
          <w:szCs w:val="23"/>
        </w:rPr>
      </w:pPr>
    </w:p>
    <w:sectPr w:rsidR="000D0F04" w:rsidRPr="00CB0CEE" w:rsidSect="00F92C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77F" w:rsidRDefault="005A477F" w:rsidP="00F54E35">
      <w:r>
        <w:separator/>
      </w:r>
    </w:p>
  </w:endnote>
  <w:endnote w:type="continuationSeparator" w:id="0">
    <w:p w:rsidR="005A477F" w:rsidRDefault="005A477F" w:rsidP="00F54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CGHND+Garamon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77F" w:rsidRDefault="005A477F" w:rsidP="00F54E35">
      <w:r>
        <w:separator/>
      </w:r>
    </w:p>
  </w:footnote>
  <w:footnote w:type="continuationSeparator" w:id="0">
    <w:p w:rsidR="005A477F" w:rsidRDefault="005A477F" w:rsidP="00F54E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072C9"/>
    <w:multiLevelType w:val="hybridMultilevel"/>
    <w:tmpl w:val="C4C8B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31860"/>
    <w:multiLevelType w:val="hybridMultilevel"/>
    <w:tmpl w:val="7B0E49FC"/>
    <w:lvl w:ilvl="0" w:tplc="0410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60" w:hanging="360"/>
      </w:pPr>
      <w:rPr>
        <w:rFonts w:ascii="Wingdings" w:hAnsi="Wingdings" w:hint="default"/>
      </w:rPr>
    </w:lvl>
  </w:abstractNum>
  <w:abstractNum w:abstractNumId="2">
    <w:nsid w:val="25A433BE"/>
    <w:multiLevelType w:val="hybridMultilevel"/>
    <w:tmpl w:val="747C4F1C"/>
    <w:lvl w:ilvl="0" w:tplc="52086B0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  <w:sz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E3541"/>
    <w:multiLevelType w:val="multilevel"/>
    <w:tmpl w:val="54A6BA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621481"/>
    <w:multiLevelType w:val="multilevel"/>
    <w:tmpl w:val="F44839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 w:val="0"/>
        <w:sz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9C491B"/>
    <w:multiLevelType w:val="multilevel"/>
    <w:tmpl w:val="A962C5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B46BAD"/>
    <w:multiLevelType w:val="hybridMultilevel"/>
    <w:tmpl w:val="4F4C6E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5704DAB"/>
    <w:multiLevelType w:val="hybridMultilevel"/>
    <w:tmpl w:val="C086614A"/>
    <w:lvl w:ilvl="0" w:tplc="FA80A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904BB5"/>
    <w:multiLevelType w:val="hybridMultilevel"/>
    <w:tmpl w:val="45B456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845"/>
    <w:rsid w:val="00001460"/>
    <w:rsid w:val="000071A3"/>
    <w:rsid w:val="00012A75"/>
    <w:rsid w:val="00016E06"/>
    <w:rsid w:val="000403F2"/>
    <w:rsid w:val="0005681A"/>
    <w:rsid w:val="00066BE7"/>
    <w:rsid w:val="00076564"/>
    <w:rsid w:val="0008110A"/>
    <w:rsid w:val="0008285D"/>
    <w:rsid w:val="0008541A"/>
    <w:rsid w:val="00091950"/>
    <w:rsid w:val="000A3163"/>
    <w:rsid w:val="000A68F7"/>
    <w:rsid w:val="000B1675"/>
    <w:rsid w:val="000B5FB7"/>
    <w:rsid w:val="000B72A3"/>
    <w:rsid w:val="000C0485"/>
    <w:rsid w:val="000C06FD"/>
    <w:rsid w:val="000C602D"/>
    <w:rsid w:val="000D0F04"/>
    <w:rsid w:val="000D6F2F"/>
    <w:rsid w:val="000E7960"/>
    <w:rsid w:val="001038D4"/>
    <w:rsid w:val="00106D43"/>
    <w:rsid w:val="00114410"/>
    <w:rsid w:val="001208CB"/>
    <w:rsid w:val="0013002F"/>
    <w:rsid w:val="00133FFE"/>
    <w:rsid w:val="00134A6E"/>
    <w:rsid w:val="001369EF"/>
    <w:rsid w:val="00137046"/>
    <w:rsid w:val="0015473F"/>
    <w:rsid w:val="00162A8B"/>
    <w:rsid w:val="00164D17"/>
    <w:rsid w:val="00172ACC"/>
    <w:rsid w:val="00176B86"/>
    <w:rsid w:val="00180586"/>
    <w:rsid w:val="00182F10"/>
    <w:rsid w:val="0018523D"/>
    <w:rsid w:val="00186037"/>
    <w:rsid w:val="001874B2"/>
    <w:rsid w:val="001932D7"/>
    <w:rsid w:val="0019377B"/>
    <w:rsid w:val="001A1B98"/>
    <w:rsid w:val="001B2173"/>
    <w:rsid w:val="001E73C6"/>
    <w:rsid w:val="001F3F9A"/>
    <w:rsid w:val="00200056"/>
    <w:rsid w:val="00202E38"/>
    <w:rsid w:val="002030BF"/>
    <w:rsid w:val="002040B1"/>
    <w:rsid w:val="00205244"/>
    <w:rsid w:val="00205625"/>
    <w:rsid w:val="00232BB5"/>
    <w:rsid w:val="0023370C"/>
    <w:rsid w:val="0024042B"/>
    <w:rsid w:val="00245A2D"/>
    <w:rsid w:val="00247525"/>
    <w:rsid w:val="0025053C"/>
    <w:rsid w:val="00254A45"/>
    <w:rsid w:val="00255965"/>
    <w:rsid w:val="002577D8"/>
    <w:rsid w:val="00257E9E"/>
    <w:rsid w:val="00267442"/>
    <w:rsid w:val="00274F37"/>
    <w:rsid w:val="00276F6A"/>
    <w:rsid w:val="002770C5"/>
    <w:rsid w:val="00281233"/>
    <w:rsid w:val="00291341"/>
    <w:rsid w:val="00295717"/>
    <w:rsid w:val="00296700"/>
    <w:rsid w:val="002A4267"/>
    <w:rsid w:val="002A6966"/>
    <w:rsid w:val="002B34E1"/>
    <w:rsid w:val="002B62AF"/>
    <w:rsid w:val="002C1A1B"/>
    <w:rsid w:val="002C230C"/>
    <w:rsid w:val="002D23DA"/>
    <w:rsid w:val="002E414A"/>
    <w:rsid w:val="002E45AB"/>
    <w:rsid w:val="00301824"/>
    <w:rsid w:val="00305118"/>
    <w:rsid w:val="00306D85"/>
    <w:rsid w:val="0030719D"/>
    <w:rsid w:val="003077D0"/>
    <w:rsid w:val="003146F1"/>
    <w:rsid w:val="003322E4"/>
    <w:rsid w:val="0033262A"/>
    <w:rsid w:val="003443B2"/>
    <w:rsid w:val="0034709D"/>
    <w:rsid w:val="0035214D"/>
    <w:rsid w:val="00354F47"/>
    <w:rsid w:val="0035684C"/>
    <w:rsid w:val="00356E6B"/>
    <w:rsid w:val="00357553"/>
    <w:rsid w:val="00364EF8"/>
    <w:rsid w:val="0037209C"/>
    <w:rsid w:val="00394640"/>
    <w:rsid w:val="003B00FC"/>
    <w:rsid w:val="003B127D"/>
    <w:rsid w:val="003B2EDB"/>
    <w:rsid w:val="003B4E8B"/>
    <w:rsid w:val="003C6CCD"/>
    <w:rsid w:val="003E06FA"/>
    <w:rsid w:val="003E68E1"/>
    <w:rsid w:val="003F2092"/>
    <w:rsid w:val="003F2ECE"/>
    <w:rsid w:val="003F5F2C"/>
    <w:rsid w:val="003F612F"/>
    <w:rsid w:val="003F6F88"/>
    <w:rsid w:val="004028E2"/>
    <w:rsid w:val="004051B5"/>
    <w:rsid w:val="00407E12"/>
    <w:rsid w:val="00417401"/>
    <w:rsid w:val="00420D09"/>
    <w:rsid w:val="00425523"/>
    <w:rsid w:val="00426CA5"/>
    <w:rsid w:val="00431B2C"/>
    <w:rsid w:val="004336C7"/>
    <w:rsid w:val="00442ECB"/>
    <w:rsid w:val="00443309"/>
    <w:rsid w:val="004438E7"/>
    <w:rsid w:val="0044441F"/>
    <w:rsid w:val="0044623D"/>
    <w:rsid w:val="00452DBE"/>
    <w:rsid w:val="00460023"/>
    <w:rsid w:val="00460D45"/>
    <w:rsid w:val="004611BE"/>
    <w:rsid w:val="00462B4D"/>
    <w:rsid w:val="00464A5E"/>
    <w:rsid w:val="00475F3E"/>
    <w:rsid w:val="00482194"/>
    <w:rsid w:val="004903D8"/>
    <w:rsid w:val="00491F42"/>
    <w:rsid w:val="004936F2"/>
    <w:rsid w:val="0049387B"/>
    <w:rsid w:val="00494F15"/>
    <w:rsid w:val="004C10CB"/>
    <w:rsid w:val="004C2F0F"/>
    <w:rsid w:val="004C701E"/>
    <w:rsid w:val="004D5B7D"/>
    <w:rsid w:val="004E2069"/>
    <w:rsid w:val="004E2EC5"/>
    <w:rsid w:val="004F2F3F"/>
    <w:rsid w:val="004F3257"/>
    <w:rsid w:val="004F33BA"/>
    <w:rsid w:val="00510C3A"/>
    <w:rsid w:val="0051261E"/>
    <w:rsid w:val="00527802"/>
    <w:rsid w:val="00540595"/>
    <w:rsid w:val="00552B11"/>
    <w:rsid w:val="005569EC"/>
    <w:rsid w:val="005576CA"/>
    <w:rsid w:val="00566C51"/>
    <w:rsid w:val="00574D87"/>
    <w:rsid w:val="0058140B"/>
    <w:rsid w:val="00595EAB"/>
    <w:rsid w:val="005A0F4F"/>
    <w:rsid w:val="005A3939"/>
    <w:rsid w:val="005A477F"/>
    <w:rsid w:val="005B0774"/>
    <w:rsid w:val="005B303D"/>
    <w:rsid w:val="005C39D5"/>
    <w:rsid w:val="005C5747"/>
    <w:rsid w:val="005D5429"/>
    <w:rsid w:val="005E1D66"/>
    <w:rsid w:val="005F0527"/>
    <w:rsid w:val="005F59C7"/>
    <w:rsid w:val="0060617C"/>
    <w:rsid w:val="006102B2"/>
    <w:rsid w:val="00611EEA"/>
    <w:rsid w:val="00613362"/>
    <w:rsid w:val="0061795C"/>
    <w:rsid w:val="00622C0A"/>
    <w:rsid w:val="006255B1"/>
    <w:rsid w:val="0062639A"/>
    <w:rsid w:val="00630CAD"/>
    <w:rsid w:val="0063189A"/>
    <w:rsid w:val="00632765"/>
    <w:rsid w:val="00633F6D"/>
    <w:rsid w:val="006344D8"/>
    <w:rsid w:val="00651F41"/>
    <w:rsid w:val="0065339C"/>
    <w:rsid w:val="00653665"/>
    <w:rsid w:val="00656743"/>
    <w:rsid w:val="0066017A"/>
    <w:rsid w:val="006676C5"/>
    <w:rsid w:val="006709B0"/>
    <w:rsid w:val="00671919"/>
    <w:rsid w:val="006721E0"/>
    <w:rsid w:val="00674374"/>
    <w:rsid w:val="00676545"/>
    <w:rsid w:val="00677FAA"/>
    <w:rsid w:val="00680814"/>
    <w:rsid w:val="00682E8D"/>
    <w:rsid w:val="00690FD6"/>
    <w:rsid w:val="00691763"/>
    <w:rsid w:val="00695FB0"/>
    <w:rsid w:val="006A1318"/>
    <w:rsid w:val="006A2A53"/>
    <w:rsid w:val="006A60F6"/>
    <w:rsid w:val="006B6734"/>
    <w:rsid w:val="006C004A"/>
    <w:rsid w:val="006C6F7A"/>
    <w:rsid w:val="006D3906"/>
    <w:rsid w:val="006D4263"/>
    <w:rsid w:val="006D6729"/>
    <w:rsid w:val="007004A6"/>
    <w:rsid w:val="007029BA"/>
    <w:rsid w:val="00703A3D"/>
    <w:rsid w:val="00703F91"/>
    <w:rsid w:val="007130A2"/>
    <w:rsid w:val="00730D8D"/>
    <w:rsid w:val="00732287"/>
    <w:rsid w:val="007323DA"/>
    <w:rsid w:val="00736C5F"/>
    <w:rsid w:val="00737A5F"/>
    <w:rsid w:val="007409EB"/>
    <w:rsid w:val="00744512"/>
    <w:rsid w:val="00753996"/>
    <w:rsid w:val="0075731F"/>
    <w:rsid w:val="00762B57"/>
    <w:rsid w:val="0076388B"/>
    <w:rsid w:val="00764C04"/>
    <w:rsid w:val="007723CA"/>
    <w:rsid w:val="0077247C"/>
    <w:rsid w:val="007809A7"/>
    <w:rsid w:val="00791D3A"/>
    <w:rsid w:val="007A20E6"/>
    <w:rsid w:val="007A542B"/>
    <w:rsid w:val="007B3E94"/>
    <w:rsid w:val="007B54B9"/>
    <w:rsid w:val="007C2024"/>
    <w:rsid w:val="007F4CE8"/>
    <w:rsid w:val="00800D94"/>
    <w:rsid w:val="0081091E"/>
    <w:rsid w:val="00821EB0"/>
    <w:rsid w:val="0082744A"/>
    <w:rsid w:val="00835859"/>
    <w:rsid w:val="008419A2"/>
    <w:rsid w:val="00846D26"/>
    <w:rsid w:val="00857814"/>
    <w:rsid w:val="0086067E"/>
    <w:rsid w:val="008641A5"/>
    <w:rsid w:val="00872B67"/>
    <w:rsid w:val="00874264"/>
    <w:rsid w:val="00876936"/>
    <w:rsid w:val="00883C6A"/>
    <w:rsid w:val="00883D27"/>
    <w:rsid w:val="008A30E1"/>
    <w:rsid w:val="008A6F5D"/>
    <w:rsid w:val="008A7960"/>
    <w:rsid w:val="008B4E41"/>
    <w:rsid w:val="008C2B64"/>
    <w:rsid w:val="008C2C68"/>
    <w:rsid w:val="008C6342"/>
    <w:rsid w:val="008D6475"/>
    <w:rsid w:val="008E2056"/>
    <w:rsid w:val="008E4E54"/>
    <w:rsid w:val="008E67CC"/>
    <w:rsid w:val="008F0FAE"/>
    <w:rsid w:val="008F19C3"/>
    <w:rsid w:val="008F61C6"/>
    <w:rsid w:val="008F675F"/>
    <w:rsid w:val="008F6F23"/>
    <w:rsid w:val="009216E1"/>
    <w:rsid w:val="00924BAB"/>
    <w:rsid w:val="00931D4F"/>
    <w:rsid w:val="00945E8E"/>
    <w:rsid w:val="00951F9D"/>
    <w:rsid w:val="0095652D"/>
    <w:rsid w:val="00962323"/>
    <w:rsid w:val="00965151"/>
    <w:rsid w:val="00982FD1"/>
    <w:rsid w:val="00986F85"/>
    <w:rsid w:val="00987287"/>
    <w:rsid w:val="00991BC8"/>
    <w:rsid w:val="00991E0F"/>
    <w:rsid w:val="00994FDB"/>
    <w:rsid w:val="009958CA"/>
    <w:rsid w:val="009A05CD"/>
    <w:rsid w:val="009B2845"/>
    <w:rsid w:val="009C0981"/>
    <w:rsid w:val="009C2EA4"/>
    <w:rsid w:val="009F0921"/>
    <w:rsid w:val="00A0205E"/>
    <w:rsid w:val="00A02C11"/>
    <w:rsid w:val="00A04085"/>
    <w:rsid w:val="00A13E2B"/>
    <w:rsid w:val="00A15E2F"/>
    <w:rsid w:val="00A21E49"/>
    <w:rsid w:val="00A30248"/>
    <w:rsid w:val="00A4410A"/>
    <w:rsid w:val="00A46739"/>
    <w:rsid w:val="00A469C2"/>
    <w:rsid w:val="00A46F92"/>
    <w:rsid w:val="00A53D80"/>
    <w:rsid w:val="00A55EFB"/>
    <w:rsid w:val="00A56B28"/>
    <w:rsid w:val="00A620A7"/>
    <w:rsid w:val="00A62E60"/>
    <w:rsid w:val="00A67BC2"/>
    <w:rsid w:val="00A70D9E"/>
    <w:rsid w:val="00A74B29"/>
    <w:rsid w:val="00A75DCF"/>
    <w:rsid w:val="00A77BD9"/>
    <w:rsid w:val="00AA1936"/>
    <w:rsid w:val="00AA5B56"/>
    <w:rsid w:val="00AA5F4C"/>
    <w:rsid w:val="00AB028F"/>
    <w:rsid w:val="00AB3CD0"/>
    <w:rsid w:val="00AC3AC3"/>
    <w:rsid w:val="00AC6679"/>
    <w:rsid w:val="00AD1054"/>
    <w:rsid w:val="00AD1EE9"/>
    <w:rsid w:val="00AD5F13"/>
    <w:rsid w:val="00AE71C8"/>
    <w:rsid w:val="00AF0FD5"/>
    <w:rsid w:val="00AF1E77"/>
    <w:rsid w:val="00AF29CC"/>
    <w:rsid w:val="00B111C5"/>
    <w:rsid w:val="00B14C02"/>
    <w:rsid w:val="00B209C9"/>
    <w:rsid w:val="00B21D9F"/>
    <w:rsid w:val="00B22C9A"/>
    <w:rsid w:val="00B23F54"/>
    <w:rsid w:val="00B3252C"/>
    <w:rsid w:val="00B3762E"/>
    <w:rsid w:val="00B4030D"/>
    <w:rsid w:val="00B4105B"/>
    <w:rsid w:val="00B42355"/>
    <w:rsid w:val="00B43E31"/>
    <w:rsid w:val="00B4561C"/>
    <w:rsid w:val="00B51A16"/>
    <w:rsid w:val="00B54180"/>
    <w:rsid w:val="00B567BD"/>
    <w:rsid w:val="00B70029"/>
    <w:rsid w:val="00B8299E"/>
    <w:rsid w:val="00B83485"/>
    <w:rsid w:val="00B878D4"/>
    <w:rsid w:val="00B87D66"/>
    <w:rsid w:val="00BA0447"/>
    <w:rsid w:val="00BA218F"/>
    <w:rsid w:val="00BA4199"/>
    <w:rsid w:val="00BA45CA"/>
    <w:rsid w:val="00BB301D"/>
    <w:rsid w:val="00BB442A"/>
    <w:rsid w:val="00BB47C8"/>
    <w:rsid w:val="00BB7A5B"/>
    <w:rsid w:val="00BD1237"/>
    <w:rsid w:val="00BD31E8"/>
    <w:rsid w:val="00BD363F"/>
    <w:rsid w:val="00BD591A"/>
    <w:rsid w:val="00BE2452"/>
    <w:rsid w:val="00BF4B42"/>
    <w:rsid w:val="00C000F7"/>
    <w:rsid w:val="00C02B54"/>
    <w:rsid w:val="00C07BCC"/>
    <w:rsid w:val="00C103DB"/>
    <w:rsid w:val="00C20CB1"/>
    <w:rsid w:val="00C23DCF"/>
    <w:rsid w:val="00C26127"/>
    <w:rsid w:val="00C26693"/>
    <w:rsid w:val="00C27AFA"/>
    <w:rsid w:val="00C3371B"/>
    <w:rsid w:val="00C34210"/>
    <w:rsid w:val="00C40566"/>
    <w:rsid w:val="00C55224"/>
    <w:rsid w:val="00C55F59"/>
    <w:rsid w:val="00C779EF"/>
    <w:rsid w:val="00C804D0"/>
    <w:rsid w:val="00C82764"/>
    <w:rsid w:val="00C9055E"/>
    <w:rsid w:val="00C939DC"/>
    <w:rsid w:val="00CA0346"/>
    <w:rsid w:val="00CA12EB"/>
    <w:rsid w:val="00CA2100"/>
    <w:rsid w:val="00CB0CEE"/>
    <w:rsid w:val="00CB11E5"/>
    <w:rsid w:val="00CB2FC8"/>
    <w:rsid w:val="00CC3A68"/>
    <w:rsid w:val="00CC4732"/>
    <w:rsid w:val="00CC688F"/>
    <w:rsid w:val="00CD2954"/>
    <w:rsid w:val="00CD4CDA"/>
    <w:rsid w:val="00CD752C"/>
    <w:rsid w:val="00CF650E"/>
    <w:rsid w:val="00D0119E"/>
    <w:rsid w:val="00D06018"/>
    <w:rsid w:val="00D11900"/>
    <w:rsid w:val="00D23447"/>
    <w:rsid w:val="00D24B3C"/>
    <w:rsid w:val="00D275B8"/>
    <w:rsid w:val="00D313DA"/>
    <w:rsid w:val="00D46AD3"/>
    <w:rsid w:val="00D652D1"/>
    <w:rsid w:val="00D81063"/>
    <w:rsid w:val="00D847F1"/>
    <w:rsid w:val="00D84B41"/>
    <w:rsid w:val="00D913A5"/>
    <w:rsid w:val="00D92DCB"/>
    <w:rsid w:val="00D96E1C"/>
    <w:rsid w:val="00DA0B00"/>
    <w:rsid w:val="00DA458E"/>
    <w:rsid w:val="00DB21FD"/>
    <w:rsid w:val="00DC4E9D"/>
    <w:rsid w:val="00DC7C65"/>
    <w:rsid w:val="00DC7E2F"/>
    <w:rsid w:val="00DD09EA"/>
    <w:rsid w:val="00DE19DB"/>
    <w:rsid w:val="00DE1ECD"/>
    <w:rsid w:val="00DE46B0"/>
    <w:rsid w:val="00DF01FD"/>
    <w:rsid w:val="00DF47C2"/>
    <w:rsid w:val="00E05217"/>
    <w:rsid w:val="00E0651B"/>
    <w:rsid w:val="00E218C6"/>
    <w:rsid w:val="00E24A17"/>
    <w:rsid w:val="00E365D7"/>
    <w:rsid w:val="00E4185D"/>
    <w:rsid w:val="00E455A3"/>
    <w:rsid w:val="00E46455"/>
    <w:rsid w:val="00E545B4"/>
    <w:rsid w:val="00E605FF"/>
    <w:rsid w:val="00E71413"/>
    <w:rsid w:val="00E74FB6"/>
    <w:rsid w:val="00E76CA2"/>
    <w:rsid w:val="00E77040"/>
    <w:rsid w:val="00E77A9D"/>
    <w:rsid w:val="00EA08EC"/>
    <w:rsid w:val="00EA2472"/>
    <w:rsid w:val="00EB3CC7"/>
    <w:rsid w:val="00EC2443"/>
    <w:rsid w:val="00EC2C2C"/>
    <w:rsid w:val="00EC7EE6"/>
    <w:rsid w:val="00EE1E0F"/>
    <w:rsid w:val="00EE6378"/>
    <w:rsid w:val="00EF716C"/>
    <w:rsid w:val="00EF73CE"/>
    <w:rsid w:val="00F01595"/>
    <w:rsid w:val="00F1142F"/>
    <w:rsid w:val="00F1487D"/>
    <w:rsid w:val="00F219C8"/>
    <w:rsid w:val="00F251CF"/>
    <w:rsid w:val="00F304C3"/>
    <w:rsid w:val="00F35B60"/>
    <w:rsid w:val="00F36E4B"/>
    <w:rsid w:val="00F41461"/>
    <w:rsid w:val="00F42808"/>
    <w:rsid w:val="00F45D0F"/>
    <w:rsid w:val="00F54ACF"/>
    <w:rsid w:val="00F54E35"/>
    <w:rsid w:val="00F70905"/>
    <w:rsid w:val="00F71ACF"/>
    <w:rsid w:val="00F747CB"/>
    <w:rsid w:val="00F76CB2"/>
    <w:rsid w:val="00F83B9E"/>
    <w:rsid w:val="00F85325"/>
    <w:rsid w:val="00F855E0"/>
    <w:rsid w:val="00F914AD"/>
    <w:rsid w:val="00F92CFF"/>
    <w:rsid w:val="00F935D7"/>
    <w:rsid w:val="00F942EF"/>
    <w:rsid w:val="00F97033"/>
    <w:rsid w:val="00FA7924"/>
    <w:rsid w:val="00FB4811"/>
    <w:rsid w:val="00FD078A"/>
    <w:rsid w:val="00FD29DA"/>
    <w:rsid w:val="00FD3C71"/>
    <w:rsid w:val="00FD6F67"/>
    <w:rsid w:val="00FD76F5"/>
    <w:rsid w:val="00FE66EF"/>
    <w:rsid w:val="00FE70AB"/>
    <w:rsid w:val="00FE74FA"/>
    <w:rsid w:val="00FF1B2A"/>
    <w:rsid w:val="00FF3919"/>
    <w:rsid w:val="00FF4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2ED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3B2EDB"/>
    <w:pPr>
      <w:spacing w:after="305"/>
      <w:jc w:val="center"/>
    </w:pPr>
    <w:rPr>
      <w:rFonts w:ascii="Arial" w:hAnsi="Arial"/>
      <w:i/>
      <w:snapToGrid w:val="0"/>
      <w:color w:val="000000"/>
      <w:sz w:val="16"/>
      <w:szCs w:val="20"/>
    </w:rPr>
  </w:style>
  <w:style w:type="paragraph" w:styleId="Testofumetto">
    <w:name w:val="Balloon Text"/>
    <w:basedOn w:val="Normale"/>
    <w:semiHidden/>
    <w:rsid w:val="00D23447"/>
    <w:rPr>
      <w:rFonts w:ascii="Tahoma" w:hAnsi="Tahoma" w:cs="Tahoma"/>
      <w:sz w:val="16"/>
      <w:szCs w:val="16"/>
    </w:rPr>
  </w:style>
  <w:style w:type="paragraph" w:customStyle="1" w:styleId="Corpotesto1">
    <w:name w:val="Corpo testo1"/>
    <w:basedOn w:val="Normale"/>
    <w:link w:val="CorpotestoCarattere"/>
    <w:uiPriority w:val="1"/>
    <w:semiHidden/>
    <w:unhideWhenUsed/>
    <w:qFormat/>
    <w:rsid w:val="003146F1"/>
    <w:pPr>
      <w:widowControl w:val="0"/>
    </w:pPr>
    <w:rPr>
      <w:rFonts w:ascii="Comic Sans MS" w:eastAsia="Comic Sans MS" w:hAnsi="Comic Sans MS"/>
      <w:sz w:val="22"/>
      <w:szCs w:val="22"/>
      <w:lang w:val="en-US" w:eastAsia="en-US"/>
    </w:rPr>
  </w:style>
  <w:style w:type="character" w:customStyle="1" w:styleId="CorpotestoCarattere">
    <w:name w:val="Corpo testo Carattere"/>
    <w:link w:val="Corpotesto1"/>
    <w:uiPriority w:val="1"/>
    <w:semiHidden/>
    <w:rsid w:val="003146F1"/>
    <w:rPr>
      <w:rFonts w:ascii="Comic Sans MS" w:eastAsia="Comic Sans MS" w:hAnsi="Comic Sans MS" w:cs="Comic Sans MS"/>
      <w:sz w:val="22"/>
      <w:szCs w:val="22"/>
      <w:lang w:val="en-US" w:eastAsia="en-US"/>
    </w:rPr>
  </w:style>
  <w:style w:type="character" w:styleId="Enfasicorsivo">
    <w:name w:val="Emphasis"/>
    <w:basedOn w:val="Carpredefinitoparagrafo"/>
    <w:uiPriority w:val="20"/>
    <w:qFormat/>
    <w:rsid w:val="000D0F04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0D0F0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B0C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CB0CEE"/>
    <w:pPr>
      <w:autoSpaceDE w:val="0"/>
      <w:autoSpaceDN w:val="0"/>
      <w:adjustRightInd w:val="0"/>
    </w:pPr>
    <w:rPr>
      <w:rFonts w:ascii="HCGHND+Garamond" w:eastAsia="Calibri" w:hAnsi="HCGHND+Garamond" w:cs="HCGHND+Garamond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F54E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4E3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54E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4E35"/>
    <w:rPr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54E3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castellanetaprotocollo@postecer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ontenzioso\Desktop\Contenzioso\COMUNE%20di%20CASTELLANETA%20c%20STASOLLA%20lettera%20assigem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6E155-C2F8-4D0B-B8B2-EB0E948FA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COMUNE di CASTELLANETA c STASOLLA lettera assigem.dotx</Template>
  <TotalTime>1</TotalTime>
  <Pages>4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CASTELLANETA</Company>
  <LinksUpToDate>false</LinksUpToDate>
  <CharactersWithSpaces>7976</CharactersWithSpaces>
  <SharedDoc>false</SharedDoc>
  <HLinks>
    <vt:vector size="6" baseType="variant">
      <vt:variant>
        <vt:i4>1572975</vt:i4>
      </vt:variant>
      <vt:variant>
        <vt:i4>0</vt:i4>
      </vt:variant>
      <vt:variant>
        <vt:i4>0</vt:i4>
      </vt:variant>
      <vt:variant>
        <vt:i4>5</vt:i4>
      </vt:variant>
      <vt:variant>
        <vt:lpwstr>mailto:assigem@pec.assigem.it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Contenzioso</dc:creator>
  <cp:lastModifiedBy>Giovanni</cp:lastModifiedBy>
  <cp:revision>2</cp:revision>
  <cp:lastPrinted>2022-02-02T10:09:00Z</cp:lastPrinted>
  <dcterms:created xsi:type="dcterms:W3CDTF">2023-05-13T10:00:00Z</dcterms:created>
  <dcterms:modified xsi:type="dcterms:W3CDTF">2023-05-13T10:00:00Z</dcterms:modified>
</cp:coreProperties>
</file>